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732" w:rsidRDefault="00CC0732">
      <w:r w:rsidRPr="00A902EA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53pt;height:636.75pt;visibility:visible">
            <v:imagedata r:id="rId4" o:title=""/>
          </v:shape>
        </w:pict>
      </w:r>
    </w:p>
    <w:sectPr w:rsidR="00CC0732" w:rsidSect="006E55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38CD"/>
    <w:rsid w:val="001B5F80"/>
    <w:rsid w:val="003438CD"/>
    <w:rsid w:val="005D4CC5"/>
    <w:rsid w:val="006E03F2"/>
    <w:rsid w:val="006E55E7"/>
    <w:rsid w:val="009C1EC5"/>
    <w:rsid w:val="00A902EA"/>
    <w:rsid w:val="00CC0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5E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4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3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>PW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MWierzbicka</dc:creator>
  <cp:keywords/>
  <dc:description/>
  <cp:lastModifiedBy>dmyko</cp:lastModifiedBy>
  <cp:revision>2</cp:revision>
  <dcterms:created xsi:type="dcterms:W3CDTF">2014-09-26T10:40:00Z</dcterms:created>
  <dcterms:modified xsi:type="dcterms:W3CDTF">2014-09-26T10:40:00Z</dcterms:modified>
</cp:coreProperties>
</file>